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693" w:rsidRDefault="008A0693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8A0693" w:rsidRPr="00A1574C" w:rsidRDefault="008A0693" w:rsidP="00A1574C">
      <w:pPr>
        <w:pStyle w:val="BodyText"/>
        <w:jc w:val="center"/>
        <w:rPr>
          <w:sz w:val="32"/>
          <w:szCs w:val="32"/>
          <w:lang w:val="it-IT"/>
        </w:rPr>
      </w:pPr>
      <w:r w:rsidRPr="00A1574C">
        <w:rPr>
          <w:sz w:val="32"/>
          <w:szCs w:val="32"/>
          <w:lang w:val="it-IT"/>
        </w:rPr>
        <w:t>Scuola dell'Infanzia – Bambini di 3, 4 e 5 anni</w:t>
      </w:r>
    </w:p>
    <w:p w:rsidR="008A0693" w:rsidRPr="00390B0E" w:rsidRDefault="008A0693" w:rsidP="00390B0E">
      <w:pPr>
        <w:pStyle w:val="BodyText"/>
        <w:jc w:val="center"/>
        <w:rPr>
          <w:lang w:val="it-IT"/>
        </w:rPr>
      </w:pPr>
      <w:bookmarkStart w:id="1" w:name="classe_prima_scuola_primaria"/>
      <w:r>
        <w:rPr>
          <w:lang w:val="it-IT"/>
        </w:rPr>
        <w:t>CD/IC.....................................................................................</w:t>
      </w:r>
    </w:p>
    <w:p w:rsidR="008A0693" w:rsidRDefault="008A0693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8A0693" w:rsidRDefault="008A0693" w:rsidP="00AD1BDC">
      <w:pPr>
        <w:pStyle w:val="Heading2"/>
        <w:jc w:val="center"/>
        <w:rPr>
          <w:lang w:val="it-IT"/>
        </w:rPr>
      </w:pPr>
      <w:r w:rsidRPr="00AD1BDC">
        <w:rPr>
          <w:lang w:val="it-IT"/>
        </w:rPr>
        <w:t>PREMESSA</w:t>
      </w:r>
    </w:p>
    <w:p w:rsidR="008A0693" w:rsidRDefault="008A0693" w:rsidP="00A1574C">
      <w:pPr>
        <w:pStyle w:val="isselectedend"/>
      </w:pPr>
      <w:r>
        <w:t>L'Insegnamento della Religione Cattolica (IRC) nella scuola dell'infanzia, nel rispetto della legislazione concordataria, contribuisce alla formazione integrale del bambino, valorizzandone la dimensione affettiva, relazionale, spirituale e culturale.</w:t>
      </w:r>
    </w:p>
    <w:p w:rsidR="008A0693" w:rsidRDefault="008A0693" w:rsidP="00A1574C">
      <w:pPr>
        <w:pStyle w:val="isselectedend"/>
      </w:pPr>
    </w:p>
    <w:p w:rsidR="008A0693" w:rsidRDefault="008A0693" w:rsidP="00A1574C">
      <w:pPr>
        <w:pStyle w:val="isselectedend"/>
      </w:pPr>
      <w:r>
        <w:t>Il percorso prende avvio dall'esperienza concreta dei bambini, dalle loro domande, dalle relazioni, dalla scoperta del mondo e dalla naturale capacità di meravigliarsi.</w:t>
      </w:r>
    </w:p>
    <w:p w:rsidR="008A0693" w:rsidRDefault="008A0693" w:rsidP="00A1574C">
      <w:pPr>
        <w:pStyle w:val="isselectedend"/>
      </w:pPr>
      <w:r>
        <w:t>Attraverso racconti, gioco, esperienze, immagini, musica, attività grafico-pittoriche e manipolative, i bambini vengono progressivamente accompagnati alla scoperta di Dio Creatore e Padre, della persona di Gesù, delle principali feste cristiane, della Chiesa e dei valori dell'amore, dell'amicizia, della pace, del perdono, della solidarietà e della cura del creato.</w:t>
      </w:r>
    </w:p>
    <w:p w:rsidR="008A0693" w:rsidRDefault="008A0693" w:rsidP="00A1574C">
      <w:pPr>
        <w:pStyle w:val="isselectedend"/>
      </w:pPr>
      <w:r>
        <w:t>La progettazione tiene conto del quadro pedagogico delle nuove Indicazioni Nazionali e mantiene come riferimento specifico per l'IRC i traguardi previsti dal DPR 11 febbraio 2010.</w:t>
      </w:r>
    </w:p>
    <w:p w:rsidR="008A0693" w:rsidRDefault="008A0693" w:rsidP="00A1574C">
      <w:pPr>
        <w:pStyle w:val="isselectedend"/>
      </w:pPr>
      <w:r>
        <w:t>La proposta rispetta i differenti livelli di maturazione dei bambini di tre, quattro e cinque anni attraverso una progressiva articolazione degli obiettivi e delle attività.</w:t>
      </w:r>
    </w:p>
    <w:p w:rsidR="008A0693" w:rsidRDefault="008A0693" w:rsidP="00A1574C">
      <w:r>
        <w:pict>
          <v:rect id="_x0000_i1025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FINALITÀ</w:t>
      </w:r>
    </w:p>
    <w:p w:rsidR="008A0693" w:rsidRDefault="008A0693" w:rsidP="00A1574C">
      <w:pPr>
        <w:pStyle w:val="isselectedend"/>
      </w:pPr>
      <w:r>
        <w:t>Il percorso IRC intende favorire nel bambino: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scoperta della propria identità;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il riconoscimento del valore di ogni persona;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capacità di instaurare relazioni positive;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lo stupore e la meraviglia di fronte alla natura;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scoperta del mondo come dono;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conoscenza della persona di Gesù;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conoscenza dei principali racconti evangelici;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scoperta delle feste cristiane;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conoscenza di alcuni simboli religiosi;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scoperta della Chiesa come comunità;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atteggiamenti di amicizia, accoglienza e solidarietà;</w:t>
      </w:r>
    </w:p>
    <w:p w:rsidR="008A0693" w:rsidRDefault="008A0693" w:rsidP="00A1574C">
      <w:pPr>
        <w:numPr>
          <w:ilvl w:val="0"/>
          <w:numId w:val="1"/>
        </w:numPr>
        <w:spacing w:before="100" w:beforeAutospacing="1" w:after="100" w:afterAutospacing="1"/>
      </w:pPr>
      <w:r>
        <w:t>il rispetto delle differenze;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la cura degli altri e dell'ambiente;</w:t>
      </w:r>
    </w:p>
    <w:p w:rsidR="008A0693" w:rsidRPr="00A1574C" w:rsidRDefault="008A0693" w:rsidP="00A1574C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l'apertura alle prime domande di senso.</w:t>
      </w:r>
    </w:p>
    <w:p w:rsidR="008A0693" w:rsidRDefault="008A0693" w:rsidP="00A1574C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TRAGUARDI IRC NEI CAMPI DI ESPERIENZA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IL SÉ E L'ALTRO</w:t>
      </w:r>
    </w:p>
    <w:p w:rsidR="008A0693" w:rsidRDefault="008A0693" w:rsidP="00A1574C">
      <w:pPr>
        <w:pStyle w:val="isselectedend"/>
      </w:pPr>
      <w:r>
        <w:t>Il bambino scopre nei racconti del Vangelo la persona e l'insegnamento di Gesù, dai quali apprende che Dio è Padre di tutti e che la Chiesa è la comunità di uomini e donne unita nel suo nome.</w:t>
      </w:r>
    </w:p>
    <w:p w:rsidR="008A0693" w:rsidRDefault="008A0693" w:rsidP="00A1574C">
      <w:pPr>
        <w:pStyle w:val="isselectedend"/>
      </w:pPr>
      <w:r>
        <w:t>Sviluppa un positivo senso di sé e sperimenta relazioni serene con gli altri, anche appartenenti a differenti tradizioni culturali e religiose.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IL CORPO E IL MOVIMENTO</w:t>
      </w:r>
    </w:p>
    <w:p w:rsidR="008A0693" w:rsidRDefault="008A0693" w:rsidP="00A1574C">
      <w:pPr>
        <w:pStyle w:val="isselectedend"/>
      </w:pPr>
      <w:r>
        <w:t>Il bambino riconosce nei segni del corpo l'esperienza religiosa propria e altrui per cominciare a manifestare la propria interiorità, l'immaginazione e le emozioni.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IMMAGINI, SUONI, COLORI</w:t>
      </w:r>
    </w:p>
    <w:p w:rsidR="008A0693" w:rsidRDefault="008A0693" w:rsidP="00A1574C">
      <w:pPr>
        <w:pStyle w:val="isselectedend"/>
      </w:pPr>
      <w:r>
        <w:t>Il bambino riconosce alcuni linguaggi simbolici e figurativi caratteristici delle tradizioni e della vita dei cristiani: segni, feste, preghiere, canti, gestualità, spazi e arte.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I DISCORSI E LE PAROLE</w:t>
      </w:r>
    </w:p>
    <w:p w:rsidR="008A0693" w:rsidRDefault="008A0693" w:rsidP="00A1574C">
      <w:pPr>
        <w:pStyle w:val="isselectedend"/>
      </w:pPr>
      <w:r>
        <w:t>Il bambino impara alcuni termini del linguaggio cristiano, ascolta semplici racconti biblici, ne sa narrare alcuni contenuti e sviluppa una comunicazione significativa anche in ambito religioso.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LA CONOSCENZA DEL MONDO</w:t>
      </w:r>
    </w:p>
    <w:p w:rsidR="008A0693" w:rsidRDefault="008A0693" w:rsidP="00A1574C">
      <w:pPr>
        <w:pStyle w:val="isselectedend"/>
      </w:pPr>
      <w:r>
        <w:t>Il bambino osserva con meraviglia ed esplora con curiosità il mondo, riconosciuto dai cristiani come dono di Dio Creatore, sviluppando sentimenti di responsabilità nei confronti della realtà.</w:t>
      </w:r>
    </w:p>
    <w:p w:rsidR="008A0693" w:rsidRDefault="008A0693" w:rsidP="00A1574C">
      <w:r>
        <w:pict>
          <v:rect id="_x0000_i1027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PERCORSO ANNUALE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UDA 1 – IO, TU, NOI: CHE BELLO STARE INSIEME</w:t>
      </w:r>
    </w:p>
    <w:p w:rsidR="008A0693" w:rsidRDefault="008A0693" w:rsidP="00A1574C">
      <w:pPr>
        <w:pStyle w:val="Heading3"/>
      </w:pPr>
      <w:r>
        <w:t>Settembre – Ottobre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Io sono unico.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Il mio nome.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Gli altri.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La scuola.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Gli amici.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Accogliere e condividere.</w:t>
      </w:r>
    </w:p>
    <w:p w:rsidR="008A0693" w:rsidRDefault="008A0693" w:rsidP="00A1574C">
      <w:pPr>
        <w:numPr>
          <w:ilvl w:val="0"/>
          <w:numId w:val="2"/>
        </w:numPr>
        <w:spacing w:before="100" w:beforeAutospacing="1" w:after="100" w:afterAutospacing="1"/>
      </w:pPr>
      <w:r>
        <w:t>Gesù accoglie i bambini.</w:t>
      </w:r>
    </w:p>
    <w:p w:rsidR="008A0693" w:rsidRDefault="008A0693" w:rsidP="00A1574C">
      <w:pPr>
        <w:pStyle w:val="Heading3"/>
      </w:pPr>
      <w:r>
        <w:t>3 ANNI</w:t>
      </w:r>
    </w:p>
    <w:p w:rsidR="008A0693" w:rsidRPr="00A1574C" w:rsidRDefault="008A0693" w:rsidP="00A1574C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Vivere serenamente il distacco dalla famiglia.</w:t>
      </w:r>
    </w:p>
    <w:p w:rsidR="008A0693" w:rsidRPr="00A1574C" w:rsidRDefault="008A0693" w:rsidP="00A1574C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il nuovo ambiente scolastico.</w:t>
      </w:r>
    </w:p>
    <w:p w:rsidR="008A0693" w:rsidRPr="00A1574C" w:rsidRDefault="008A0693" w:rsidP="00A1574C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se stesso e i compagni.</w:t>
      </w:r>
    </w:p>
    <w:p w:rsidR="008A0693" w:rsidRPr="00A1574C" w:rsidRDefault="008A0693" w:rsidP="00A1574C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Sperimentare semplici gesti di amicizia.</w:t>
      </w:r>
    </w:p>
    <w:p w:rsidR="008A0693" w:rsidRPr="00A1574C" w:rsidRDefault="008A0693" w:rsidP="00A1574C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che Gesù vuole bene ai bambini.</w:t>
      </w:r>
    </w:p>
    <w:p w:rsidR="008A0693" w:rsidRDefault="008A0693" w:rsidP="00A1574C">
      <w:pPr>
        <w:pStyle w:val="Heading3"/>
      </w:pPr>
      <w:r>
        <w:t>4 ANNI</w:t>
      </w:r>
    </w:p>
    <w:p w:rsidR="008A0693" w:rsidRDefault="008A0693" w:rsidP="00A1574C">
      <w:pPr>
        <w:numPr>
          <w:ilvl w:val="0"/>
          <w:numId w:val="4"/>
        </w:numPr>
        <w:spacing w:before="100" w:beforeAutospacing="1" w:after="100" w:afterAutospacing="1"/>
      </w:pPr>
      <w:r>
        <w:t>Rafforzare l'identità personale.</w:t>
      </w:r>
    </w:p>
    <w:p w:rsidR="008A0693" w:rsidRPr="00A1574C" w:rsidRDefault="008A0693" w:rsidP="00A1574C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il valore degli altri.</w:t>
      </w:r>
    </w:p>
    <w:p w:rsidR="008A0693" w:rsidRDefault="008A0693" w:rsidP="00A1574C">
      <w:pPr>
        <w:numPr>
          <w:ilvl w:val="0"/>
          <w:numId w:val="4"/>
        </w:numPr>
        <w:spacing w:before="100" w:beforeAutospacing="1" w:after="100" w:afterAutospacing="1"/>
      </w:pPr>
      <w:r>
        <w:t>Collaborare nelle attività.</w:t>
      </w:r>
    </w:p>
    <w:p w:rsidR="008A0693" w:rsidRPr="00A1574C" w:rsidRDefault="008A0693" w:rsidP="00A1574C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semplici gesti di amicizia e accoglienza.</w:t>
      </w:r>
    </w:p>
    <w:p w:rsidR="008A0693" w:rsidRPr="00A1574C" w:rsidRDefault="008A0693" w:rsidP="00A1574C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il racconto evangelico di Gesù con i bambini.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l'unicità e il valore di ogni persona.</w:t>
      </w:r>
    </w:p>
    <w:p w:rsidR="008A0693" w:rsidRDefault="008A0693" w:rsidP="00A1574C">
      <w:pPr>
        <w:numPr>
          <w:ilvl w:val="0"/>
          <w:numId w:val="5"/>
        </w:numPr>
        <w:spacing w:before="100" w:beforeAutospacing="1" w:after="100" w:afterAutospacing="1"/>
      </w:pPr>
      <w:r>
        <w:t>Riflettere sulle relazioni.</w:t>
      </w:r>
    </w:p>
    <w:p w:rsidR="008A0693" w:rsidRPr="00A1574C" w:rsidRDefault="008A0693" w:rsidP="00A1574C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Individuare comportamenti che favoriscono lo stare bene insieme.</w:t>
      </w:r>
    </w:p>
    <w:p w:rsidR="008A0693" w:rsidRPr="00A1574C" w:rsidRDefault="008A0693" w:rsidP="00A1574C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valore evangelico dell'accoglienza.</w:t>
      </w:r>
    </w:p>
    <w:p w:rsidR="008A0693" w:rsidRDefault="008A0693" w:rsidP="00A1574C">
      <w:pPr>
        <w:numPr>
          <w:ilvl w:val="0"/>
          <w:numId w:val="5"/>
        </w:numPr>
        <w:spacing w:before="100" w:beforeAutospacing="1" w:after="100" w:afterAutospacing="1"/>
      </w:pPr>
      <w:r>
        <w:t>Rispettare le differenze.</w:t>
      </w:r>
    </w:p>
    <w:p w:rsidR="008A0693" w:rsidRDefault="008A0693" w:rsidP="00A1574C">
      <w:pPr>
        <w:spacing w:after="0"/>
      </w:pPr>
      <w:r>
        <w:pict>
          <v:rect id="_x0000_i1028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2 – CHE MERAVIGLIA IL MONDO!</w:t>
      </w:r>
    </w:p>
    <w:p w:rsidR="008A0693" w:rsidRDefault="008A0693" w:rsidP="00A1574C">
      <w:pPr>
        <w:pStyle w:val="Heading3"/>
      </w:pPr>
      <w:r>
        <w:t>Ottobre – Novembre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La natura.</w:t>
      </w:r>
    </w:p>
    <w:p w:rsidR="008A0693" w:rsidRPr="00A1574C" w:rsidRDefault="008A0693" w:rsidP="00A1574C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Il cielo e la terra.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L'acqua.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Le piante.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Gli animali.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Le persone.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Il racconto della Creazione.</w:t>
      </w:r>
    </w:p>
    <w:p w:rsidR="008A0693" w:rsidRDefault="008A0693" w:rsidP="00A1574C">
      <w:pPr>
        <w:numPr>
          <w:ilvl w:val="0"/>
          <w:numId w:val="6"/>
        </w:numPr>
        <w:spacing w:before="100" w:beforeAutospacing="1" w:after="100" w:afterAutospacing="1"/>
      </w:pPr>
      <w:r>
        <w:t>Custodire il mondo.</w:t>
      </w:r>
    </w:p>
    <w:p w:rsidR="008A0693" w:rsidRDefault="008A0693" w:rsidP="00A1574C">
      <w:pPr>
        <w:pStyle w:val="Heading3"/>
      </w:pPr>
      <w:r>
        <w:t>3 ANNI</w:t>
      </w:r>
    </w:p>
    <w:p w:rsidR="008A0693" w:rsidRPr="00A1574C" w:rsidRDefault="008A0693" w:rsidP="00A1574C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Osservare gli elementi della natura.</w:t>
      </w:r>
    </w:p>
    <w:p w:rsidR="008A0693" w:rsidRDefault="008A0693" w:rsidP="00A1574C">
      <w:pPr>
        <w:numPr>
          <w:ilvl w:val="0"/>
          <w:numId w:val="7"/>
        </w:numPr>
        <w:spacing w:before="100" w:beforeAutospacing="1" w:after="100" w:afterAutospacing="1"/>
      </w:pPr>
      <w:r>
        <w:t>Esprimere meraviglia.</w:t>
      </w:r>
    </w:p>
    <w:p w:rsidR="008A0693" w:rsidRPr="00A1574C" w:rsidRDefault="008A0693" w:rsidP="00A1574C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che per i cristiani il mondo è dono di Dio.</w:t>
      </w:r>
    </w:p>
    <w:p w:rsidR="008A0693" w:rsidRPr="00A1574C" w:rsidRDefault="008A0693" w:rsidP="00A1574C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Imparare semplici gesti di cura.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la varietà del creato.</w:t>
      </w:r>
    </w:p>
    <w:p w:rsidR="008A0693" w:rsidRPr="00A1574C" w:rsidRDefault="008A0693" w:rsidP="00A1574C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Ascoltare il racconto biblico della Creazione.</w:t>
      </w:r>
    </w:p>
    <w:p w:rsidR="008A0693" w:rsidRPr="00A1574C" w:rsidRDefault="008A0693" w:rsidP="00A1574C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Ringraziare per i doni della natura.</w:t>
      </w:r>
    </w:p>
    <w:p w:rsidR="008A0693" w:rsidRDefault="008A0693" w:rsidP="00A1574C">
      <w:pPr>
        <w:numPr>
          <w:ilvl w:val="0"/>
          <w:numId w:val="8"/>
        </w:numPr>
        <w:spacing w:before="100" w:beforeAutospacing="1" w:after="100" w:afterAutospacing="1"/>
      </w:pPr>
      <w:r>
        <w:t>Individuare comportamenti rispettosi dell'ambiente.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in forma semplice il racconto della Creazione.</w:t>
      </w:r>
    </w:p>
    <w:p w:rsidR="008A0693" w:rsidRPr="00A1574C" w:rsidRDefault="008A0693" w:rsidP="00A1574C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che per i cristiani Dio è Creatore.</w:t>
      </w:r>
    </w:p>
    <w:p w:rsidR="008A0693" w:rsidRPr="00A1574C" w:rsidRDefault="008A0693" w:rsidP="00A1574C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Riflettere sulla responsabilità dell'uomo verso il mondo.</w:t>
      </w:r>
    </w:p>
    <w:p w:rsidR="008A0693" w:rsidRPr="00A1574C" w:rsidRDefault="008A0693" w:rsidP="00A1574C">
      <w:pPr>
        <w:numPr>
          <w:ilvl w:val="0"/>
          <w:numId w:val="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Individuare comportamenti concreti per custodire il creato.</w:t>
      </w:r>
    </w:p>
    <w:p w:rsidR="008A0693" w:rsidRDefault="008A0693" w:rsidP="00A1574C">
      <w:pPr>
        <w:pStyle w:val="isselectedend"/>
      </w:pPr>
      <w:r>
        <w:rPr>
          <w:rStyle w:val="Strong"/>
        </w:rPr>
        <w:t>Collegamenti</w:t>
      </w:r>
    </w:p>
    <w:p w:rsidR="008A0693" w:rsidRDefault="008A0693" w:rsidP="00A1574C">
      <w:pPr>
        <w:pStyle w:val="isselectedend"/>
      </w:pPr>
      <w:r>
        <w:t>Educazione civica, educazione ambientale, esplorazione della natura.</w:t>
      </w:r>
    </w:p>
    <w:p w:rsidR="008A0693" w:rsidRDefault="008A0693" w:rsidP="00A1574C">
      <w:r>
        <w:pict>
          <v:rect id="_x0000_i1029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3 – ASPETTIAMO GESÙ: È NATALE!</w:t>
      </w:r>
    </w:p>
    <w:p w:rsidR="008A0693" w:rsidRDefault="008A0693" w:rsidP="00A1574C">
      <w:pPr>
        <w:pStyle w:val="Heading3"/>
      </w:pPr>
      <w:r>
        <w:t>Novembre – Dicembre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L'attesa.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Maria.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Giuseppe.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Betlemme.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La nascita di Gesù.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I pastori.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Gli angeli.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I Magi.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Il presepe.</w:t>
      </w:r>
    </w:p>
    <w:p w:rsidR="008A0693" w:rsidRDefault="008A0693" w:rsidP="00A1574C">
      <w:pPr>
        <w:numPr>
          <w:ilvl w:val="0"/>
          <w:numId w:val="10"/>
        </w:numPr>
        <w:spacing w:before="100" w:beforeAutospacing="1" w:after="100" w:afterAutospacing="1"/>
      </w:pPr>
      <w:r>
        <w:t>I simboli del Natale.</w:t>
      </w:r>
    </w:p>
    <w:p w:rsidR="008A0693" w:rsidRDefault="008A0693" w:rsidP="00A1574C">
      <w:pPr>
        <w:pStyle w:val="Heading3"/>
      </w:pPr>
      <w:r>
        <w:t>3 ANNI</w:t>
      </w:r>
    </w:p>
    <w:p w:rsidR="008A0693" w:rsidRPr="00A1574C" w:rsidRDefault="008A0693" w:rsidP="00A1574C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alcuni segni del Natale.</w:t>
      </w:r>
    </w:p>
    <w:p w:rsidR="008A0693" w:rsidRDefault="008A0693" w:rsidP="00A1574C">
      <w:pPr>
        <w:numPr>
          <w:ilvl w:val="0"/>
          <w:numId w:val="11"/>
        </w:numPr>
        <w:spacing w:before="100" w:beforeAutospacing="1" w:after="100" w:afterAutospacing="1"/>
      </w:pPr>
      <w:r>
        <w:t>Conoscere Gesù Bambino.</w:t>
      </w:r>
    </w:p>
    <w:p w:rsidR="008A0693" w:rsidRPr="00A1574C" w:rsidRDefault="008A0693" w:rsidP="00A1574C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Ascoltare il racconto della nascita.</w:t>
      </w:r>
    </w:p>
    <w:p w:rsidR="008A0693" w:rsidRPr="00A1574C" w:rsidRDefault="008A0693" w:rsidP="00A1574C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Vivere il Natale come festa di gioia.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i personaggi principali del Natale.</w:t>
      </w:r>
    </w:p>
    <w:p w:rsidR="008A0693" w:rsidRPr="00A1574C" w:rsidRDefault="008A0693" w:rsidP="00A1574C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Riordinare semplici sequenze della nascita di Gesù.</w:t>
      </w:r>
    </w:p>
    <w:p w:rsidR="008A0693" w:rsidRDefault="008A0693" w:rsidP="00A1574C">
      <w:pPr>
        <w:numPr>
          <w:ilvl w:val="0"/>
          <w:numId w:val="12"/>
        </w:numPr>
        <w:spacing w:before="100" w:beforeAutospacing="1" w:after="100" w:afterAutospacing="1"/>
      </w:pPr>
      <w:r>
        <w:t>Riconoscere alcuni simboli cristiani.</w:t>
      </w:r>
    </w:p>
    <w:p w:rsidR="008A0693" w:rsidRPr="00A1574C" w:rsidRDefault="008A0693" w:rsidP="00A1574C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valore del dono e della condivisione.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1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Ricostruire gli avvenimenti principali della nascita di Gesù.</w:t>
      </w:r>
    </w:p>
    <w:p w:rsidR="008A0693" w:rsidRPr="00A1574C" w:rsidRDefault="008A0693" w:rsidP="00A1574C">
      <w:pPr>
        <w:numPr>
          <w:ilvl w:val="0"/>
          <w:numId w:val="1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significato cristiano del Natale.</w:t>
      </w:r>
    </w:p>
    <w:p w:rsidR="008A0693" w:rsidRPr="00A1574C" w:rsidRDefault="008A0693" w:rsidP="00A1574C">
      <w:pPr>
        <w:numPr>
          <w:ilvl w:val="0"/>
          <w:numId w:val="1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Distinguere alcuni simboli religiosi da quelli prevalentemente commerciali.</w:t>
      </w:r>
    </w:p>
    <w:p w:rsidR="008A0693" w:rsidRPr="00A1574C" w:rsidRDefault="008A0693" w:rsidP="00A1574C">
      <w:pPr>
        <w:numPr>
          <w:ilvl w:val="0"/>
          <w:numId w:val="1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nel Natale un messaggio di pace, accoglienza e fraternità.</w:t>
      </w:r>
    </w:p>
    <w:p w:rsidR="008A0693" w:rsidRDefault="008A0693" w:rsidP="00A1574C">
      <w:pPr>
        <w:spacing w:after="0"/>
      </w:pPr>
      <w:r>
        <w:pict>
          <v:rect id="_x0000_i1030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4 – GESÙ BAMBINO COME ME</w:t>
      </w:r>
    </w:p>
    <w:p w:rsidR="008A0693" w:rsidRPr="00A1574C" w:rsidRDefault="008A0693" w:rsidP="00A1574C">
      <w:pPr>
        <w:pStyle w:val="Heading3"/>
        <w:rPr>
          <w:lang w:val="it-IT"/>
        </w:rPr>
      </w:pPr>
      <w:r w:rsidRPr="00A1574C">
        <w:rPr>
          <w:lang w:val="it-IT"/>
        </w:rPr>
        <w:t>Gennaio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Gesù a Nazaret.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Maria e Giuseppe.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La casa.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La famiglia.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I giochi.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Gli amici.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Il lavoro.</w:t>
      </w:r>
    </w:p>
    <w:p w:rsidR="008A0693" w:rsidRDefault="008A0693" w:rsidP="00A1574C">
      <w:pPr>
        <w:numPr>
          <w:ilvl w:val="0"/>
          <w:numId w:val="14"/>
        </w:numPr>
        <w:spacing w:before="100" w:beforeAutospacing="1" w:after="100" w:afterAutospacing="1"/>
      </w:pPr>
      <w:r>
        <w:t>La vita quotidiana.</w:t>
      </w:r>
    </w:p>
    <w:p w:rsidR="008A0693" w:rsidRDefault="008A0693" w:rsidP="00A1574C">
      <w:pPr>
        <w:pStyle w:val="Heading3"/>
      </w:pPr>
      <w:r>
        <w:t>3 ANNI</w:t>
      </w:r>
    </w:p>
    <w:p w:rsidR="008A0693" w:rsidRPr="00A1574C" w:rsidRDefault="008A0693" w:rsidP="00A1574C">
      <w:pPr>
        <w:numPr>
          <w:ilvl w:val="0"/>
          <w:numId w:val="1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che anche Gesù è stato bambino.</w:t>
      </w:r>
    </w:p>
    <w:p w:rsidR="008A0693" w:rsidRPr="00A1574C" w:rsidRDefault="008A0693" w:rsidP="00A1574C">
      <w:pPr>
        <w:numPr>
          <w:ilvl w:val="0"/>
          <w:numId w:val="1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Gesù nella sua famiglia.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aspetti della vita di Gesù bambino.</w:t>
      </w:r>
    </w:p>
    <w:p w:rsidR="008A0693" w:rsidRPr="00A1574C" w:rsidRDefault="008A0693" w:rsidP="00A1574C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Confrontare alcuni giochi e attività di Gesù con quelli di oggi.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1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aspetti dell'ambiente di vita di Gesù.</w:t>
      </w:r>
    </w:p>
    <w:p w:rsidR="008A0693" w:rsidRPr="00A1574C" w:rsidRDefault="008A0693" w:rsidP="00A1574C">
      <w:pPr>
        <w:numPr>
          <w:ilvl w:val="0"/>
          <w:numId w:val="1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Individuare semplici somiglianze e differenze tra la vita al tempo di Gesù e quella attuale.</w:t>
      </w:r>
    </w:p>
    <w:p w:rsidR="008A0693" w:rsidRPr="00A1574C" w:rsidRDefault="008A0693" w:rsidP="00A1574C">
      <w:pPr>
        <w:numPr>
          <w:ilvl w:val="0"/>
          <w:numId w:val="1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che Gesù apparteneva al popolo ebraico.</w:t>
      </w:r>
    </w:p>
    <w:p w:rsidR="008A0693" w:rsidRDefault="008A0693" w:rsidP="00A1574C">
      <w:pPr>
        <w:spacing w:after="0"/>
      </w:pPr>
      <w:r>
        <w:pict>
          <v:rect id="_x0000_i1031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5 – GESÙ, AMICO DI TUTTI</w:t>
      </w:r>
    </w:p>
    <w:p w:rsidR="008A0693" w:rsidRPr="00A1574C" w:rsidRDefault="008A0693" w:rsidP="00A1574C">
      <w:pPr>
        <w:pStyle w:val="Heading3"/>
        <w:rPr>
          <w:lang w:val="it-IT"/>
        </w:rPr>
      </w:pPr>
      <w:r w:rsidRPr="00A1574C">
        <w:rPr>
          <w:lang w:val="it-IT"/>
        </w:rPr>
        <w:t>Febbraio – Marzo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Gesù incontra le persone.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Gesù accoglie.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Gesù aiuta.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Gesù perdona.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Le parabole.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La pecorella smarrita.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Il buon Samaritano.</w:t>
      </w:r>
    </w:p>
    <w:p w:rsidR="008A0693" w:rsidRDefault="008A0693" w:rsidP="00A1574C">
      <w:pPr>
        <w:numPr>
          <w:ilvl w:val="0"/>
          <w:numId w:val="18"/>
        </w:numPr>
        <w:spacing w:before="100" w:beforeAutospacing="1" w:after="100" w:afterAutospacing="1"/>
      </w:pPr>
      <w:r>
        <w:t>Amicizia e solidarietà.</w:t>
      </w:r>
    </w:p>
    <w:p w:rsidR="008A0693" w:rsidRDefault="008A0693" w:rsidP="00A1574C">
      <w:pPr>
        <w:pStyle w:val="Heading3"/>
      </w:pPr>
      <w:r>
        <w:t>3 ANNI</w:t>
      </w:r>
    </w:p>
    <w:p w:rsidR="008A0693" w:rsidRDefault="008A0693" w:rsidP="00A1574C">
      <w:pPr>
        <w:numPr>
          <w:ilvl w:val="0"/>
          <w:numId w:val="19"/>
        </w:numPr>
        <w:spacing w:before="100" w:beforeAutospacing="1" w:after="100" w:afterAutospacing="1"/>
      </w:pPr>
      <w:r>
        <w:t>Scoprire Gesù come amico.</w:t>
      </w:r>
    </w:p>
    <w:p w:rsidR="008A0693" w:rsidRDefault="008A0693" w:rsidP="00A1574C">
      <w:pPr>
        <w:numPr>
          <w:ilvl w:val="0"/>
          <w:numId w:val="19"/>
        </w:numPr>
        <w:spacing w:before="100" w:beforeAutospacing="1" w:after="100" w:afterAutospacing="1"/>
      </w:pPr>
      <w:r>
        <w:t>Ascoltare semplici racconti evangelici.</w:t>
      </w:r>
    </w:p>
    <w:p w:rsidR="008A0693" w:rsidRDefault="008A0693" w:rsidP="00A1574C">
      <w:pPr>
        <w:numPr>
          <w:ilvl w:val="0"/>
          <w:numId w:val="19"/>
        </w:numPr>
        <w:spacing w:before="100" w:beforeAutospacing="1" w:after="100" w:afterAutospacing="1"/>
      </w:pPr>
      <w:r>
        <w:t>Sperimentare gesti di aiuto.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incontri di Gesù.</w:t>
      </w:r>
    </w:p>
    <w:p w:rsidR="008A0693" w:rsidRPr="00A1574C" w:rsidRDefault="008A0693" w:rsidP="00A1574C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semplici racconti e parabole.</w:t>
      </w:r>
    </w:p>
    <w:p w:rsidR="008A0693" w:rsidRPr="00A1574C" w:rsidRDefault="008A0693" w:rsidP="00A1574C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comportamenti di aiuto e condivisione.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messaggio essenziale di alcune parabole.</w:t>
      </w:r>
    </w:p>
    <w:p w:rsidR="008A0693" w:rsidRPr="00A1574C" w:rsidRDefault="008A0693" w:rsidP="00A1574C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nei gesti di Gesù accoglienza, perdono e amore.</w:t>
      </w:r>
    </w:p>
    <w:p w:rsidR="008A0693" w:rsidRPr="00A1574C" w:rsidRDefault="008A0693" w:rsidP="00A1574C">
      <w:pPr>
        <w:numPr>
          <w:ilvl w:val="0"/>
          <w:numId w:val="2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Collegare il messaggio evangelico a semplici situazioni della vita quotidiana.</w:t>
      </w:r>
    </w:p>
    <w:p w:rsidR="008A0693" w:rsidRDefault="008A0693" w:rsidP="00A1574C">
      <w:pPr>
        <w:spacing w:after="0"/>
      </w:pPr>
      <w:r>
        <w:pict>
          <v:rect id="_x0000_i1032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6 – PASQUA: LA FESTA DELLA VITA</w:t>
      </w:r>
    </w:p>
    <w:p w:rsidR="008A0693" w:rsidRDefault="008A0693" w:rsidP="00A1574C">
      <w:pPr>
        <w:pStyle w:val="Heading3"/>
      </w:pPr>
      <w:r>
        <w:t>Marzo – Aprile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Gesù entra a Gerusalemme.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L'Ultima Cena.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La croce.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Il sepolcro.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La Risurrezione.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La luce.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I simboli pasquali.</w:t>
      </w:r>
    </w:p>
    <w:p w:rsidR="008A0693" w:rsidRDefault="008A0693" w:rsidP="00A1574C">
      <w:pPr>
        <w:numPr>
          <w:ilvl w:val="0"/>
          <w:numId w:val="22"/>
        </w:numPr>
        <w:spacing w:before="100" w:beforeAutospacing="1" w:after="100" w:afterAutospacing="1"/>
      </w:pPr>
      <w:r>
        <w:t>La vita che rinasce.</w:t>
      </w:r>
    </w:p>
    <w:p w:rsidR="008A0693" w:rsidRDefault="008A0693" w:rsidP="00A1574C">
      <w:pPr>
        <w:pStyle w:val="Heading3"/>
      </w:pPr>
      <w:r>
        <w:t>3 ANNI</w:t>
      </w:r>
    </w:p>
    <w:p w:rsidR="008A0693" w:rsidRDefault="008A0693" w:rsidP="00A1574C">
      <w:pPr>
        <w:numPr>
          <w:ilvl w:val="0"/>
          <w:numId w:val="23"/>
        </w:numPr>
        <w:spacing w:before="100" w:beforeAutospacing="1" w:after="100" w:afterAutospacing="1"/>
      </w:pPr>
      <w:r>
        <w:t>Riconoscere alcuni simboli pasquali.</w:t>
      </w:r>
    </w:p>
    <w:p w:rsidR="008A0693" w:rsidRPr="00A1574C" w:rsidRDefault="008A0693" w:rsidP="00A1574C">
      <w:pPr>
        <w:numPr>
          <w:ilvl w:val="0"/>
          <w:numId w:val="2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la Pasqua come festa di Gesù e della vita.</w:t>
      </w:r>
    </w:p>
    <w:p w:rsidR="008A0693" w:rsidRPr="00A1574C" w:rsidRDefault="008A0693" w:rsidP="00A1574C">
      <w:pPr>
        <w:numPr>
          <w:ilvl w:val="0"/>
          <w:numId w:val="2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Osservare la natura che rinasce.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eventi della Pasqua.</w:t>
      </w:r>
    </w:p>
    <w:p w:rsidR="008A0693" w:rsidRPr="00A1574C" w:rsidRDefault="008A0693" w:rsidP="00A1574C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passaggio dalla tristezza alla gioia.</w:t>
      </w:r>
    </w:p>
    <w:p w:rsidR="008A0693" w:rsidRPr="00A1574C" w:rsidRDefault="008A0693" w:rsidP="00A1574C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alcuni simboli cristiani della festa.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Ricostruire in forma semplice gli eventi fondamentali della Pasqua.</w:t>
      </w:r>
    </w:p>
    <w:p w:rsidR="008A0693" w:rsidRPr="00A1574C" w:rsidRDefault="008A0693" w:rsidP="00A1574C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che per i cristiani Gesù è risorto.</w:t>
      </w:r>
    </w:p>
    <w:p w:rsidR="008A0693" w:rsidRPr="00A1574C" w:rsidRDefault="008A0693" w:rsidP="00A1574C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il significato di alcuni simboli pasquali.</w:t>
      </w:r>
    </w:p>
    <w:p w:rsidR="008A0693" w:rsidRPr="00A1574C" w:rsidRDefault="008A0693" w:rsidP="00A1574C">
      <w:pPr>
        <w:numPr>
          <w:ilvl w:val="0"/>
          <w:numId w:val="25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Cogliere il messaggio di speranza e vita della Pasqua.</w:t>
      </w:r>
    </w:p>
    <w:p w:rsidR="008A0693" w:rsidRDefault="008A0693" w:rsidP="00A1574C">
      <w:pPr>
        <w:pStyle w:val="isselectedend"/>
      </w:pPr>
      <w:r>
        <w:t>Gli eventi della Passione saranno proposti con linguaggio e immagini adeguati all'età, evitando rappresentazioni cruente e privilegiando il messaggio di vita e speranza.</w:t>
      </w:r>
    </w:p>
    <w:p w:rsidR="008A0693" w:rsidRDefault="008A0693" w:rsidP="00A1574C">
      <w:r>
        <w:pict>
          <v:rect id="_x0000_i1033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7 – UNA CASA SPECIALE: LA CHIESA</w:t>
      </w:r>
    </w:p>
    <w:p w:rsidR="008A0693" w:rsidRDefault="008A0693" w:rsidP="00A1574C">
      <w:pPr>
        <w:pStyle w:val="Heading3"/>
      </w:pPr>
      <w:r>
        <w:t>Aprile – Maggio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La chiesa-edificio.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La croce.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L'altare.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Il fonte battesimale.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L'ambone.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La comunità cristiana.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La domenica.</w:t>
      </w:r>
    </w:p>
    <w:p w:rsidR="008A0693" w:rsidRDefault="008A0693" w:rsidP="00A1574C">
      <w:pPr>
        <w:numPr>
          <w:ilvl w:val="0"/>
          <w:numId w:val="26"/>
        </w:numPr>
        <w:spacing w:before="100" w:beforeAutospacing="1" w:after="100" w:afterAutospacing="1"/>
      </w:pPr>
      <w:r>
        <w:t>La preghiera.</w:t>
      </w:r>
    </w:p>
    <w:p w:rsidR="008A0693" w:rsidRDefault="008A0693" w:rsidP="00A1574C">
      <w:pPr>
        <w:pStyle w:val="Heading3"/>
      </w:pPr>
      <w:r>
        <w:t>3 ANNI</w:t>
      </w:r>
    </w:p>
    <w:p w:rsidR="008A0693" w:rsidRDefault="008A0693" w:rsidP="00A1574C">
      <w:pPr>
        <w:numPr>
          <w:ilvl w:val="0"/>
          <w:numId w:val="27"/>
        </w:numPr>
        <w:spacing w:before="100" w:beforeAutospacing="1" w:after="100" w:afterAutospacing="1"/>
      </w:pPr>
      <w:r>
        <w:t>Riconoscere l'edificio chiesa.</w:t>
      </w:r>
    </w:p>
    <w:p w:rsidR="008A0693" w:rsidRDefault="008A0693" w:rsidP="00A1574C">
      <w:pPr>
        <w:numPr>
          <w:ilvl w:val="0"/>
          <w:numId w:val="27"/>
        </w:numPr>
        <w:spacing w:before="100" w:beforeAutospacing="1" w:after="100" w:afterAutospacing="1"/>
      </w:pPr>
      <w:r>
        <w:t>Individuare la croce.</w:t>
      </w:r>
    </w:p>
    <w:p w:rsidR="008A0693" w:rsidRPr="00A1574C" w:rsidRDefault="008A0693" w:rsidP="00A1574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che nella chiesa si incontrano i cristiani.</w:t>
      </w:r>
    </w:p>
    <w:p w:rsidR="008A0693" w:rsidRDefault="008A0693" w:rsidP="00A1574C">
      <w:pPr>
        <w:pStyle w:val="Heading3"/>
      </w:pPr>
      <w:r>
        <w:t>4 ANNI</w:t>
      </w:r>
    </w:p>
    <w:p w:rsidR="008A0693" w:rsidRPr="00A1574C" w:rsidRDefault="008A0693" w:rsidP="00A1574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elementi presenti nella chiesa.</w:t>
      </w:r>
    </w:p>
    <w:p w:rsidR="008A0693" w:rsidRPr="00A1574C" w:rsidRDefault="008A0693" w:rsidP="00A1574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che i cristiani si incontrano per pregare.</w:t>
      </w:r>
    </w:p>
    <w:p w:rsidR="008A0693" w:rsidRPr="00A1574C" w:rsidRDefault="008A0693" w:rsidP="00A1574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Scoprire semplici gesti della preghiera.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Distinguere la chiesa-edificio dalla Chiesa-comunità.</w:t>
      </w:r>
    </w:p>
    <w:p w:rsidR="008A0693" w:rsidRPr="00A1574C" w:rsidRDefault="008A0693" w:rsidP="00A1574C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Conoscere alcuni elementi e simboli dell'edificio.</w:t>
      </w:r>
    </w:p>
    <w:p w:rsidR="008A0693" w:rsidRPr="00A1574C" w:rsidRDefault="008A0693" w:rsidP="00A1574C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il significato della domenica per i cristiani.</w:t>
      </w:r>
    </w:p>
    <w:p w:rsidR="008A0693" w:rsidRPr="00A1574C" w:rsidRDefault="008A0693" w:rsidP="00A1574C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la preghiera come forma di dialogo con Dio.</w:t>
      </w:r>
    </w:p>
    <w:p w:rsidR="008A0693" w:rsidRDefault="008A0693" w:rsidP="00A1574C">
      <w:pPr>
        <w:spacing w:after="0"/>
      </w:pPr>
      <w:r>
        <w:pict>
          <v:rect id="_x0000_i1034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UDA 8 – DIVERSI E AMICI</w:t>
      </w:r>
    </w:p>
    <w:p w:rsidR="008A0693" w:rsidRPr="00A1574C" w:rsidRDefault="008A0693" w:rsidP="00A1574C">
      <w:pPr>
        <w:pStyle w:val="Heading3"/>
        <w:rPr>
          <w:lang w:val="it-IT"/>
        </w:rPr>
      </w:pPr>
      <w:r w:rsidRPr="00A1574C">
        <w:rPr>
          <w:lang w:val="it-IT"/>
        </w:rPr>
        <w:t>Maggio – Giugno</w:t>
      </w:r>
    </w:p>
    <w:p w:rsidR="008A0693" w:rsidRDefault="008A0693" w:rsidP="00A1574C">
      <w:pPr>
        <w:pStyle w:val="isselectedend"/>
      </w:pPr>
      <w:r>
        <w:rPr>
          <w:rStyle w:val="Strong"/>
        </w:rPr>
        <w:t>Contenuti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Amicizia.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Gentilezza.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Accoglienza.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Perdono.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Pace.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Solidarietà.</w:t>
      </w:r>
    </w:p>
    <w:p w:rsidR="008A0693" w:rsidRDefault="008A0693" w:rsidP="00A1574C">
      <w:pPr>
        <w:numPr>
          <w:ilvl w:val="0"/>
          <w:numId w:val="30"/>
        </w:numPr>
        <w:spacing w:before="100" w:beforeAutospacing="1" w:after="100" w:afterAutospacing="1"/>
      </w:pPr>
      <w:r>
        <w:t>Differenze.</w:t>
      </w:r>
    </w:p>
    <w:p w:rsidR="008A0693" w:rsidRPr="00A1574C" w:rsidRDefault="008A0693" w:rsidP="00A1574C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Cura degli altri e del mondo.</w:t>
      </w:r>
    </w:p>
    <w:p w:rsidR="008A0693" w:rsidRDefault="008A0693" w:rsidP="00A1574C">
      <w:pPr>
        <w:pStyle w:val="Heading3"/>
      </w:pPr>
      <w:r>
        <w:t>3 ANNI</w:t>
      </w:r>
    </w:p>
    <w:p w:rsidR="008A0693" w:rsidRPr="00A1574C" w:rsidRDefault="008A0693" w:rsidP="00A1574C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Giocare serenamente con gli altri.</w:t>
      </w:r>
    </w:p>
    <w:p w:rsidR="008A0693" w:rsidRDefault="008A0693" w:rsidP="00A1574C">
      <w:pPr>
        <w:numPr>
          <w:ilvl w:val="0"/>
          <w:numId w:val="31"/>
        </w:numPr>
        <w:spacing w:before="100" w:beforeAutospacing="1" w:after="100" w:afterAutospacing="1"/>
      </w:pPr>
      <w:r>
        <w:t>Condividere.</w:t>
      </w:r>
    </w:p>
    <w:p w:rsidR="008A0693" w:rsidRDefault="008A0693" w:rsidP="00A1574C">
      <w:pPr>
        <w:numPr>
          <w:ilvl w:val="0"/>
          <w:numId w:val="31"/>
        </w:numPr>
        <w:spacing w:before="100" w:beforeAutospacing="1" w:after="100" w:afterAutospacing="1"/>
      </w:pPr>
      <w:r>
        <w:t>Compiere semplici gesti gentili.</w:t>
      </w:r>
    </w:p>
    <w:p w:rsidR="008A0693" w:rsidRDefault="008A0693" w:rsidP="00A1574C">
      <w:pPr>
        <w:pStyle w:val="Heading3"/>
      </w:pPr>
      <w:r>
        <w:t>4 ANNI</w:t>
      </w:r>
    </w:p>
    <w:p w:rsidR="008A0693" w:rsidRDefault="008A0693" w:rsidP="00A1574C">
      <w:pPr>
        <w:numPr>
          <w:ilvl w:val="0"/>
          <w:numId w:val="32"/>
        </w:numPr>
        <w:spacing w:before="100" w:beforeAutospacing="1" w:after="100" w:afterAutospacing="1"/>
      </w:pPr>
      <w:r>
        <w:t>Riconoscere comportamenti di amicizia.</w:t>
      </w:r>
    </w:p>
    <w:p w:rsidR="008A0693" w:rsidRPr="00A1574C" w:rsidRDefault="008A0693" w:rsidP="00A1574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Aiutare chi è in difficoltà.</w:t>
      </w:r>
    </w:p>
    <w:p w:rsidR="008A0693" w:rsidRDefault="008A0693" w:rsidP="00A1574C">
      <w:pPr>
        <w:numPr>
          <w:ilvl w:val="0"/>
          <w:numId w:val="32"/>
        </w:numPr>
        <w:spacing w:before="100" w:beforeAutospacing="1" w:after="100" w:afterAutospacing="1"/>
      </w:pPr>
      <w:r>
        <w:t>Rispettare le differenze.</w:t>
      </w:r>
    </w:p>
    <w:p w:rsidR="008A0693" w:rsidRDefault="008A0693" w:rsidP="00A1574C">
      <w:pPr>
        <w:pStyle w:val="Heading3"/>
      </w:pPr>
      <w:r>
        <w:t>5 ANNI</w:t>
      </w:r>
    </w:p>
    <w:p w:rsidR="008A0693" w:rsidRPr="00A1574C" w:rsidRDefault="008A0693" w:rsidP="00A1574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Comprendere che ogni persona è preziosa.</w:t>
      </w:r>
    </w:p>
    <w:p w:rsidR="008A0693" w:rsidRPr="00A1574C" w:rsidRDefault="008A0693" w:rsidP="00A1574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Riconoscere il valore delle differenze.</w:t>
      </w:r>
    </w:p>
    <w:p w:rsidR="008A0693" w:rsidRPr="00A1574C" w:rsidRDefault="008A0693" w:rsidP="00A1574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Individuare comportamenti che favoriscono pace e convivenza.</w:t>
      </w:r>
    </w:p>
    <w:p w:rsidR="008A0693" w:rsidRPr="00A1574C" w:rsidRDefault="008A0693" w:rsidP="00A1574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Sviluppare atteggiamenti di dialogo e rispetto verso bambini appartenenti a culture e tradizioni religiose differenti.</w:t>
      </w:r>
    </w:p>
    <w:p w:rsidR="008A0693" w:rsidRDefault="008A0693" w:rsidP="00A1574C">
      <w:pPr>
        <w:spacing w:after="0"/>
      </w:pPr>
      <w:r>
        <w:pict>
          <v:rect id="_x0000_i1035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METODOLOGIA</w:t>
      </w:r>
    </w:p>
    <w:p w:rsidR="008A0693" w:rsidRDefault="008A0693" w:rsidP="00A1574C">
      <w:pPr>
        <w:pStyle w:val="isselectedend"/>
      </w:pPr>
      <w:r>
        <w:t xml:space="preserve">Nella scuola dell'infanzia l'apprendimento religioso avverrà soprattutto attraverso </w:t>
      </w:r>
      <w:r>
        <w:rPr>
          <w:rStyle w:val="Strong"/>
        </w:rPr>
        <w:t>esperienza, gioco, narrazione e scoperta</w:t>
      </w:r>
      <w:r>
        <w:t>.</w:t>
      </w:r>
    </w:p>
    <w:p w:rsidR="008A0693" w:rsidRDefault="008A0693" w:rsidP="00A1574C">
      <w:pPr>
        <w:pStyle w:val="isselectedend"/>
      </w:pPr>
      <w:r>
        <w:t>Saranno privilegiate: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conversazioni;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circle time;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racconti biblici ed evangelici;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storytelling;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drammatizzazioni;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giochi;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canti;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filastrocche;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attività motorie;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disegno e pittura;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manipolazione;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collage;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attività sensoriali;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osservazione della natura;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immagini e opere d'arte;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simboli;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semplici video;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attività cooperative;</w:t>
      </w:r>
    </w:p>
    <w:p w:rsidR="008A0693" w:rsidRDefault="008A0693" w:rsidP="00A1574C">
      <w:pPr>
        <w:numPr>
          <w:ilvl w:val="0"/>
          <w:numId w:val="34"/>
        </w:numPr>
        <w:spacing w:before="100" w:beforeAutospacing="1" w:after="100" w:afterAutospacing="1"/>
      </w:pPr>
      <w:r>
        <w:t>laboratori creativi.</w:t>
      </w:r>
    </w:p>
    <w:p w:rsidR="008A0693" w:rsidRDefault="008A0693" w:rsidP="00A1574C">
      <w:pPr>
        <w:pStyle w:val="isselectedend"/>
      </w:pPr>
      <w:r>
        <w:t>Le proposte saranno differenziate per complessità, durata e livello di rielaborazione in relazione all'età.</w:t>
      </w:r>
    </w:p>
    <w:p w:rsidR="008A0693" w:rsidRDefault="008A0693" w:rsidP="00A1574C">
      <w:r>
        <w:pict>
          <v:rect id="_x0000_i1036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UNA STESSA ESPERIENZA, TRE LIVELLI</w:t>
      </w:r>
    </w:p>
    <w:p w:rsidR="008A0693" w:rsidRDefault="008A0693" w:rsidP="00A1574C">
      <w:pPr>
        <w:pStyle w:val="isselectedend"/>
      </w:pPr>
      <w:r>
        <w:t>Uno stesso racconto o argomento potrà essere proposto a tutti i bambini, modificando la richiesta educativa:</w:t>
      </w:r>
    </w:p>
    <w:p w:rsidR="008A0693" w:rsidRDefault="008A0693" w:rsidP="00A1574C">
      <w:pPr>
        <w:pStyle w:val="isselectedend"/>
      </w:pPr>
      <w:r>
        <w:rPr>
          <w:rStyle w:val="Strong"/>
        </w:rPr>
        <w:t>3 anni – SCOPRO</w:t>
      </w:r>
    </w:p>
    <w:p w:rsidR="008A0693" w:rsidRDefault="008A0693" w:rsidP="00A1574C">
      <w:pPr>
        <w:pStyle w:val="isselectedend"/>
      </w:pPr>
      <w:r>
        <w:t>Osservo, ascolto, riconosco, imito, coloro, gioco.</w:t>
      </w:r>
    </w:p>
    <w:p w:rsidR="008A0693" w:rsidRDefault="008A0693" w:rsidP="00A1574C">
      <w:pPr>
        <w:pStyle w:val="isselectedend"/>
      </w:pPr>
      <w:r>
        <w:rPr>
          <w:rStyle w:val="Strong"/>
        </w:rPr>
        <w:t>4 anni – COMPRENDO</w:t>
      </w:r>
    </w:p>
    <w:p w:rsidR="008A0693" w:rsidRDefault="008A0693" w:rsidP="00A1574C">
      <w:pPr>
        <w:pStyle w:val="isselectedend"/>
      </w:pPr>
      <w:r>
        <w:t>Racconto, associo, riordino, riconosco simboli, esprimo emozioni.</w:t>
      </w:r>
    </w:p>
    <w:p w:rsidR="008A0693" w:rsidRDefault="008A0693" w:rsidP="00A1574C">
      <w:pPr>
        <w:pStyle w:val="isselectedend"/>
      </w:pPr>
      <w:r>
        <w:rPr>
          <w:rStyle w:val="Strong"/>
        </w:rPr>
        <w:t>5 anni – RIELABORO</w:t>
      </w:r>
    </w:p>
    <w:p w:rsidR="008A0693" w:rsidRDefault="008A0693" w:rsidP="00A1574C">
      <w:pPr>
        <w:pStyle w:val="isselectedend"/>
      </w:pPr>
      <w:r>
        <w:t>Racconto con parole mie, collego, confronto, formulo domande, rappresento e spiego.</w:t>
      </w:r>
    </w:p>
    <w:p w:rsidR="008A0693" w:rsidRDefault="008A0693" w:rsidP="00A1574C">
      <w:pPr>
        <w:pStyle w:val="isselectedend"/>
      </w:pPr>
      <w:r>
        <w:t>Questa gradualità permette di utilizzare un tema comune anche nelle sezioni eterogenee.</w:t>
      </w:r>
    </w:p>
    <w:p w:rsidR="008A0693" w:rsidRDefault="008A0693" w:rsidP="00A1574C">
      <w:r>
        <w:pict>
          <v:rect id="_x0000_i1037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INCLUSIONE</w:t>
      </w:r>
    </w:p>
    <w:p w:rsidR="008A0693" w:rsidRDefault="008A0693" w:rsidP="00A1574C">
      <w:pPr>
        <w:pStyle w:val="isselectedend"/>
      </w:pPr>
      <w:r>
        <w:t>L'IRC sarà proposto in un clima accogliente e rispettoso delle caratteristiche di ciascun bambino.</w:t>
      </w:r>
    </w:p>
    <w:p w:rsidR="008A0693" w:rsidRDefault="008A0693" w:rsidP="00A1574C">
      <w:pPr>
        <w:pStyle w:val="isselectedend"/>
      </w:pPr>
      <w:r>
        <w:t>Saranno valorizzati: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linguaggio verbale;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immagini;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movimento;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musica;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manipolazione;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comunicazione non verbale;</w:t>
      </w:r>
    </w:p>
    <w:p w:rsidR="008A0693" w:rsidRDefault="008A0693" w:rsidP="00A1574C">
      <w:pPr>
        <w:numPr>
          <w:ilvl w:val="0"/>
          <w:numId w:val="35"/>
        </w:numPr>
        <w:spacing w:before="100" w:beforeAutospacing="1" w:after="100" w:afterAutospacing="1"/>
      </w:pPr>
      <w:r>
        <w:t>attività individuali e cooperative.</w:t>
      </w:r>
    </w:p>
    <w:p w:rsidR="008A0693" w:rsidRDefault="008A0693" w:rsidP="00A1574C">
      <w:pPr>
        <w:pStyle w:val="isselectedend"/>
      </w:pPr>
      <w:r>
        <w:t>Particolare attenzione sarà rivolta ai bambini con bisogni educativi specifici e ai bambini provenienti da differenti contesti linguistici, culturali e religiosi.</w:t>
      </w:r>
    </w:p>
    <w:p w:rsidR="008A0693" w:rsidRDefault="008A0693" w:rsidP="00A1574C">
      <w:pPr>
        <w:pStyle w:val="isselectedend"/>
      </w:pPr>
      <w:r>
        <w:t>La diversità sarà presentata come occasione di incontro e conoscenza reciproca.</w:t>
      </w:r>
    </w:p>
    <w:p w:rsidR="008A0693" w:rsidRDefault="008A0693" w:rsidP="00A1574C">
      <w:r>
        <w:pict>
          <v:rect id="_x0000_i1038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IRC ED EDUCAZIONE CIVICA</w:t>
      </w:r>
    </w:p>
    <w:p w:rsidR="008A0693" w:rsidRDefault="008A0693" w:rsidP="00A1574C">
      <w:pPr>
        <w:pStyle w:val="isselectedend"/>
      </w:pPr>
      <w:r>
        <w:t>Numerose esperienze IRC potranno concorrere all'educazione alla cittadinanza attraverso: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rispetto di sé;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rispetto degli altri;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regole per stare insieme;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amicizia;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gentilezza;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solidarietà;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pace;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rispetto delle differenze;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cura degli ambienti;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rispetto della natura;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responsabilità;</w:t>
      </w:r>
    </w:p>
    <w:p w:rsidR="008A0693" w:rsidRDefault="008A0693" w:rsidP="00A1574C">
      <w:pPr>
        <w:numPr>
          <w:ilvl w:val="0"/>
          <w:numId w:val="36"/>
        </w:numPr>
        <w:spacing w:before="100" w:beforeAutospacing="1" w:after="100" w:afterAutospacing="1"/>
      </w:pPr>
      <w:r>
        <w:t>condivisione.</w:t>
      </w:r>
    </w:p>
    <w:p w:rsidR="008A0693" w:rsidRDefault="008A0693" w:rsidP="00A1574C">
      <w:pPr>
        <w:spacing w:after="0"/>
      </w:pPr>
      <w:r>
        <w:pict>
          <v:rect id="_x0000_i1039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OSSERVAZIONE E VERIFICA</w:t>
      </w:r>
    </w:p>
    <w:p w:rsidR="008A0693" w:rsidRDefault="008A0693" w:rsidP="00A1574C">
      <w:pPr>
        <w:pStyle w:val="isselectedend"/>
      </w:pPr>
      <w:r>
        <w:t>Nella scuola dell'infanzia la verifica sarà effettuata principalmente attraverso l'osservazione del bambino durante le esperienze.</w:t>
      </w:r>
    </w:p>
    <w:p w:rsidR="008A0693" w:rsidRDefault="008A0693" w:rsidP="00A1574C">
      <w:pPr>
        <w:pStyle w:val="isselectedend"/>
      </w:pPr>
      <w:r>
        <w:t>Saranno osservati: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interesse;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partecipazione;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ascolto;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capacità di raccontare;</w:t>
      </w:r>
    </w:p>
    <w:p w:rsidR="008A0693" w:rsidRPr="00A1574C" w:rsidRDefault="008A0693" w:rsidP="00A1574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riconoscimento di personaggi e simboli;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comprensione di semplici messaggi;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capacità di esprimersi graficamente;</w:t>
      </w:r>
    </w:p>
    <w:p w:rsidR="008A0693" w:rsidRPr="00A1574C" w:rsidRDefault="008A0693" w:rsidP="00A1574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partecipazione alle attività di gruppo;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autonomia;</w:t>
      </w:r>
    </w:p>
    <w:p w:rsidR="008A0693" w:rsidRPr="00A1574C" w:rsidRDefault="008A0693" w:rsidP="00A1574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capacità di effettuare semplici collegamenti;</w:t>
      </w:r>
    </w:p>
    <w:p w:rsidR="008A0693" w:rsidRDefault="008A0693" w:rsidP="00A1574C">
      <w:pPr>
        <w:numPr>
          <w:ilvl w:val="0"/>
          <w:numId w:val="37"/>
        </w:numPr>
        <w:spacing w:before="100" w:beforeAutospacing="1" w:after="100" w:afterAutospacing="1"/>
      </w:pPr>
      <w:r>
        <w:t>progressi individuali.</w:t>
      </w:r>
    </w:p>
    <w:p w:rsidR="008A0693" w:rsidRDefault="008A0693" w:rsidP="00A1574C">
      <w:pPr>
        <w:pStyle w:val="isselectedend"/>
      </w:pPr>
      <w:r>
        <w:t>Saranno utilizzati elaborati grafici, conversazioni, sequenze illustrate, giochi, drammatizzazioni e produzioni creative come documentazione del percorso.</w:t>
      </w:r>
    </w:p>
    <w:p w:rsidR="008A0693" w:rsidRDefault="008A0693" w:rsidP="00A1574C">
      <w:r>
        <w:pict>
          <v:rect id="_x0000_i1040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COMPETENZE ATTESE A 3 ANNI</w:t>
      </w:r>
    </w:p>
    <w:p w:rsidR="008A0693" w:rsidRDefault="008A0693" w:rsidP="00A1574C">
      <w:pPr>
        <w:pStyle w:val="isselectedend"/>
      </w:pPr>
      <w:r>
        <w:t>Il bambino: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vive con crescente serenità l'esperienza scolastica;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se stesso e gli altri;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sperimenta semplici gesti di amicizia;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osserva con meraviglia la natura;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scopre che per i cristiani il mondo è dono di Dio;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 Gesù attraverso semplici racconti;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alcuni simboli di Natale e Pasqua;</w:t>
      </w:r>
    </w:p>
    <w:p w:rsidR="008A0693" w:rsidRDefault="008A0693" w:rsidP="00A1574C">
      <w:pPr>
        <w:numPr>
          <w:ilvl w:val="0"/>
          <w:numId w:val="38"/>
        </w:numPr>
        <w:spacing w:before="100" w:beforeAutospacing="1" w:after="100" w:afterAutospacing="1"/>
      </w:pPr>
      <w:r>
        <w:t>riconosce la chiesa;</w:t>
      </w:r>
    </w:p>
    <w:p w:rsidR="008A0693" w:rsidRPr="00A1574C" w:rsidRDefault="008A0693" w:rsidP="00A1574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partecipa alle attività con interesse.</w:t>
      </w:r>
    </w:p>
    <w:p w:rsidR="008A0693" w:rsidRDefault="008A0693" w:rsidP="00A1574C">
      <w:pPr>
        <w:spacing w:after="0"/>
      </w:pPr>
      <w:r>
        <w:pict>
          <v:rect id="_x0000_i1041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COMPETENZE ATTESE A 4 ANNI</w:t>
      </w:r>
    </w:p>
    <w:p w:rsidR="008A0693" w:rsidRDefault="008A0693" w:rsidP="00A1574C">
      <w:pPr>
        <w:pStyle w:val="isselectedend"/>
      </w:pPr>
      <w:r>
        <w:t>Il bambino: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il valore delle relazioni;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 alcuni racconti biblici ed evangelici;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Dio come Creatore nella prospettiva cristiana;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 alcuni aspetti della vita di Gesù;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 semplici messaggi delle parabole;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personaggi e simboli di Natale e Pasqua;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 alcuni elementi dell'edificio chiesa;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manifesta comportamenti di amicizia, aiuto e rispetto;</w:t>
      </w:r>
    </w:p>
    <w:p w:rsidR="008A0693" w:rsidRPr="00A1574C" w:rsidRDefault="008A0693" w:rsidP="00A1574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sviluppa atteggiamenti di cura verso la natura.</w:t>
      </w:r>
    </w:p>
    <w:p w:rsidR="008A0693" w:rsidRDefault="008A0693" w:rsidP="00A1574C">
      <w:pPr>
        <w:spacing w:after="0"/>
      </w:pPr>
      <w:r>
        <w:pict>
          <v:rect id="_x0000_i1042" style="width:0;height:1.5pt" o:hralign="center" o:hrstd="t" o:hr="t" fillcolor="#a0a0a0" stroked="f"/>
        </w:pict>
      </w:r>
    </w:p>
    <w:p w:rsidR="008A0693" w:rsidRPr="00A1574C" w:rsidRDefault="008A0693" w:rsidP="00A1574C">
      <w:pPr>
        <w:pStyle w:val="Heading1"/>
        <w:rPr>
          <w:lang w:val="it-IT"/>
        </w:rPr>
      </w:pPr>
      <w:r w:rsidRPr="00A1574C">
        <w:rPr>
          <w:lang w:val="it-IT"/>
        </w:rPr>
        <w:t>COMPETENZE ATTESE A 5 ANNI</w:t>
      </w:r>
    </w:p>
    <w:p w:rsidR="008A0693" w:rsidRDefault="008A0693" w:rsidP="00A1574C">
      <w:pPr>
        <w:pStyle w:val="isselectedend"/>
      </w:pPr>
      <w:r>
        <w:t>Il bambino: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sviluppa un positivo senso di sé e riconosce il valore degli altri;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racconta alcuni episodi biblici ed evangelici;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Dio Creatore e Padre nella tradizione cristiana;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conosce alcuni aspetti della vita e del messaggio di Gesù;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comprende il significato essenziale di alcune parabole;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il significato cristiano del Natale e della Pasqua;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utilizza alcuni termini fondamentali del linguaggio religioso;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distingue la chiesa-edificio dalla Chiesa-comunità;</w:t>
      </w:r>
    </w:p>
    <w:p w:rsidR="008A0693" w:rsidRDefault="008A0693" w:rsidP="00A1574C">
      <w:pPr>
        <w:numPr>
          <w:ilvl w:val="0"/>
          <w:numId w:val="40"/>
        </w:numPr>
        <w:spacing w:before="100" w:beforeAutospacing="1" w:after="100" w:afterAutospacing="1"/>
      </w:pPr>
      <w:r>
        <w:t>riconosce alcuni simboli cristiani;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manifesta atteggiamenti di amicizia, solidarietà, perdono e pace;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rispetta persone appartenenti a differenti culture e tradizioni;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riconosce l'importanza di custodire il creato;</w:t>
      </w:r>
    </w:p>
    <w:p w:rsidR="008A0693" w:rsidRPr="00A1574C" w:rsidRDefault="008A0693" w:rsidP="00A1574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1574C">
        <w:rPr>
          <w:lang w:val="it-IT"/>
        </w:rPr>
        <w:t>esprime domande, emozioni e riflessioni relative alle esperienze svolte.</w:t>
      </w:r>
    </w:p>
    <w:p w:rsidR="008A0693" w:rsidRDefault="008A0693" w:rsidP="00A1574C">
      <w:pPr>
        <w:spacing w:after="0"/>
      </w:pPr>
      <w:r>
        <w:pict>
          <v:rect id="_x0000_i1043" style="width:0;height:1.5pt" o:hralign="center" o:hrstd="t" o:hr="t" fillcolor="#a0a0a0" stroked="f"/>
        </w:pict>
      </w:r>
    </w:p>
    <w:p w:rsidR="008A0693" w:rsidRDefault="008A0693" w:rsidP="00A1574C">
      <w:pPr>
        <w:pStyle w:val="Heading1"/>
      </w:pPr>
      <w:r>
        <w:t>IL FILO CONDUTTORE DEL PERCORSO</w:t>
      </w:r>
    </w:p>
    <w:p w:rsidR="008A0693" w:rsidRDefault="008A0693" w:rsidP="00A1574C">
      <w:pPr>
        <w:pStyle w:val="Heading3"/>
      </w:pPr>
      <w:r>
        <w:t>3 ANNI</w:t>
      </w:r>
    </w:p>
    <w:p w:rsidR="008A0693" w:rsidRDefault="008A0693" w:rsidP="00A1574C">
      <w:pPr>
        <w:pStyle w:val="isselectedend"/>
      </w:pPr>
      <w:r>
        <w:rPr>
          <w:rStyle w:val="Strong"/>
        </w:rPr>
        <w:t>SCOPRO</w:t>
      </w:r>
      <w:r>
        <w:br/>
        <w:t>Io – gli altri – il mondo – Gesù.</w:t>
      </w:r>
    </w:p>
    <w:p w:rsidR="008A0693" w:rsidRDefault="008A0693" w:rsidP="00A1574C">
      <w:pPr>
        <w:pStyle w:val="Heading3"/>
      </w:pPr>
      <w:r>
        <w:t>4 ANNI</w:t>
      </w:r>
    </w:p>
    <w:p w:rsidR="008A0693" w:rsidRDefault="008A0693" w:rsidP="00A1574C">
      <w:pPr>
        <w:pStyle w:val="isselectedend"/>
      </w:pPr>
      <w:r>
        <w:rPr>
          <w:rStyle w:val="Strong"/>
        </w:rPr>
        <w:t>CONOSCO</w:t>
      </w:r>
      <w:r>
        <w:br/>
        <w:t>I racconti – i gesti di Gesù – le feste – i simboli.</w:t>
      </w:r>
    </w:p>
    <w:p w:rsidR="008A0693" w:rsidRPr="00A1574C" w:rsidRDefault="008A0693" w:rsidP="00A1574C">
      <w:pPr>
        <w:pStyle w:val="Heading3"/>
        <w:rPr>
          <w:lang w:val="it-IT"/>
        </w:rPr>
      </w:pPr>
      <w:r w:rsidRPr="00A1574C">
        <w:rPr>
          <w:lang w:val="it-IT"/>
        </w:rPr>
        <w:t>5 ANNI</w:t>
      </w:r>
    </w:p>
    <w:p w:rsidR="008A0693" w:rsidRDefault="008A0693" w:rsidP="00A1574C">
      <w:pPr>
        <w:pStyle w:val="isselectedend"/>
      </w:pPr>
      <w:r>
        <w:rPr>
          <w:rStyle w:val="Strong"/>
        </w:rPr>
        <w:t>COMPRENDO E RIELABORO</w:t>
      </w:r>
      <w:r>
        <w:br/>
        <w:t>Il messaggio di Gesù – la comunità – i valori – il rispetto delle differenze.</w:t>
      </w:r>
    </w:p>
    <w:p w:rsidR="008A0693" w:rsidRPr="00A1574C" w:rsidRDefault="008A0693" w:rsidP="00A1574C">
      <w:pPr>
        <w:pStyle w:val="Heading2"/>
        <w:rPr>
          <w:lang w:val="it-IT"/>
        </w:rPr>
      </w:pPr>
      <w:r w:rsidRPr="00A1574C">
        <w:rPr>
          <w:lang w:val="it-IT"/>
        </w:rPr>
        <w:t>DALLO STUPORE ALLA SCOPERTA, DALLA SCOPERTA ALL'INCONTRO</w:t>
      </w:r>
    </w:p>
    <w:p w:rsidR="008A0693" w:rsidRDefault="008A0693" w:rsidP="00A1574C">
      <w:pPr>
        <w:pStyle w:val="NormalWeb"/>
      </w:pPr>
      <w:r>
        <w:t>Attraverso l'IRC ogni bambino viene accompagnato a crescere nella capacità di meravigliarsi, conoscere, incontrare gli altri e prendersi cura del mondo, scoprendo nel messaggio cristiano una proposta di amore, fraternità, speranza e pace.</w:t>
      </w:r>
    </w:p>
    <w:p w:rsidR="008A0693" w:rsidRPr="00FF7C7A" w:rsidRDefault="008A0693" w:rsidP="00FF7C7A">
      <w:pPr>
        <w:pStyle w:val="BodyText"/>
        <w:rPr>
          <w:lang w:val="it-IT"/>
        </w:rPr>
      </w:pPr>
    </w:p>
    <w:p w:rsidR="008A0693" w:rsidRPr="00AD1BDC" w:rsidRDefault="008A0693" w:rsidP="00AD1BDC">
      <w:pPr>
        <w:pStyle w:val="BodyText"/>
        <w:rPr>
          <w:lang w:val="it-IT"/>
        </w:rPr>
      </w:pPr>
    </w:p>
    <w:bookmarkEnd w:id="2"/>
    <w:bookmarkEnd w:id="1"/>
    <w:bookmarkEnd w:id="0"/>
    <w:p w:rsidR="008A0693" w:rsidRPr="00390B0E" w:rsidRDefault="008A0693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8A0693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C99"/>
    <w:multiLevelType w:val="multilevel"/>
    <w:tmpl w:val="477A8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47D68E0"/>
    <w:multiLevelType w:val="multilevel"/>
    <w:tmpl w:val="6668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5B22AA3"/>
    <w:multiLevelType w:val="multilevel"/>
    <w:tmpl w:val="E9A4C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0C873F6E"/>
    <w:multiLevelType w:val="multilevel"/>
    <w:tmpl w:val="463CD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2AA3404"/>
    <w:multiLevelType w:val="multilevel"/>
    <w:tmpl w:val="8ACA0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45C394E"/>
    <w:multiLevelType w:val="multilevel"/>
    <w:tmpl w:val="3B1C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5E5190F"/>
    <w:multiLevelType w:val="multilevel"/>
    <w:tmpl w:val="FB52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15FA3A0F"/>
    <w:multiLevelType w:val="multilevel"/>
    <w:tmpl w:val="1AD6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C5D5C7C"/>
    <w:multiLevelType w:val="multilevel"/>
    <w:tmpl w:val="8E2C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21E17BB0"/>
    <w:multiLevelType w:val="multilevel"/>
    <w:tmpl w:val="9F72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23220D64"/>
    <w:multiLevelType w:val="multilevel"/>
    <w:tmpl w:val="E45A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ECD38A5"/>
    <w:multiLevelType w:val="multilevel"/>
    <w:tmpl w:val="C692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F686D0A"/>
    <w:multiLevelType w:val="multilevel"/>
    <w:tmpl w:val="D9A8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31000F30"/>
    <w:multiLevelType w:val="multilevel"/>
    <w:tmpl w:val="95CE6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322E5420"/>
    <w:multiLevelType w:val="multilevel"/>
    <w:tmpl w:val="412E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348B7294"/>
    <w:multiLevelType w:val="multilevel"/>
    <w:tmpl w:val="ADA8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3B101556"/>
    <w:multiLevelType w:val="multilevel"/>
    <w:tmpl w:val="6E3E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430722BF"/>
    <w:multiLevelType w:val="multilevel"/>
    <w:tmpl w:val="75C6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455057D4"/>
    <w:multiLevelType w:val="multilevel"/>
    <w:tmpl w:val="2B88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48FE7E1C"/>
    <w:multiLevelType w:val="multilevel"/>
    <w:tmpl w:val="7818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498359B3"/>
    <w:multiLevelType w:val="multilevel"/>
    <w:tmpl w:val="BDD8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4E2B142C"/>
    <w:multiLevelType w:val="multilevel"/>
    <w:tmpl w:val="01BE1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F4021CC"/>
    <w:multiLevelType w:val="multilevel"/>
    <w:tmpl w:val="7D801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562474F0"/>
    <w:multiLevelType w:val="multilevel"/>
    <w:tmpl w:val="C8A2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58AB617D"/>
    <w:multiLevelType w:val="multilevel"/>
    <w:tmpl w:val="75FE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5C696F54"/>
    <w:multiLevelType w:val="multilevel"/>
    <w:tmpl w:val="95AE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5EAC32C7"/>
    <w:multiLevelType w:val="multilevel"/>
    <w:tmpl w:val="56BE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ED840BB"/>
    <w:multiLevelType w:val="multilevel"/>
    <w:tmpl w:val="FF6A0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5F84254C"/>
    <w:multiLevelType w:val="multilevel"/>
    <w:tmpl w:val="FE5A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61BA7805"/>
    <w:multiLevelType w:val="multilevel"/>
    <w:tmpl w:val="515A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644201CC"/>
    <w:multiLevelType w:val="multilevel"/>
    <w:tmpl w:val="5666F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>
    <w:nsid w:val="6A7E3A06"/>
    <w:multiLevelType w:val="multilevel"/>
    <w:tmpl w:val="6CEAA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>
    <w:nsid w:val="6D5F2E76"/>
    <w:multiLevelType w:val="multilevel"/>
    <w:tmpl w:val="3F0A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6ECE2ECC"/>
    <w:multiLevelType w:val="multilevel"/>
    <w:tmpl w:val="FEC45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>
    <w:nsid w:val="742747FA"/>
    <w:multiLevelType w:val="multilevel"/>
    <w:tmpl w:val="154C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5">
    <w:nsid w:val="748B5023"/>
    <w:multiLevelType w:val="multilevel"/>
    <w:tmpl w:val="0E1C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6">
    <w:nsid w:val="7A8B7FE5"/>
    <w:multiLevelType w:val="multilevel"/>
    <w:tmpl w:val="708C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7">
    <w:nsid w:val="7C052CCC"/>
    <w:multiLevelType w:val="multilevel"/>
    <w:tmpl w:val="9424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8">
    <w:nsid w:val="7E8575FE"/>
    <w:multiLevelType w:val="multilevel"/>
    <w:tmpl w:val="B1C8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9">
    <w:nsid w:val="7F2A3DD9"/>
    <w:multiLevelType w:val="multilevel"/>
    <w:tmpl w:val="EE42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9"/>
  </w:num>
  <w:num w:numId="2">
    <w:abstractNumId w:val="17"/>
  </w:num>
  <w:num w:numId="3">
    <w:abstractNumId w:val="6"/>
  </w:num>
  <w:num w:numId="4">
    <w:abstractNumId w:val="39"/>
  </w:num>
  <w:num w:numId="5">
    <w:abstractNumId w:val="30"/>
  </w:num>
  <w:num w:numId="6">
    <w:abstractNumId w:val="27"/>
  </w:num>
  <w:num w:numId="7">
    <w:abstractNumId w:val="0"/>
  </w:num>
  <w:num w:numId="8">
    <w:abstractNumId w:val="2"/>
  </w:num>
  <w:num w:numId="9">
    <w:abstractNumId w:val="38"/>
  </w:num>
  <w:num w:numId="10">
    <w:abstractNumId w:val="13"/>
  </w:num>
  <w:num w:numId="11">
    <w:abstractNumId w:val="31"/>
  </w:num>
  <w:num w:numId="12">
    <w:abstractNumId w:val="24"/>
  </w:num>
  <w:num w:numId="13">
    <w:abstractNumId w:val="10"/>
  </w:num>
  <w:num w:numId="14">
    <w:abstractNumId w:val="7"/>
  </w:num>
  <w:num w:numId="15">
    <w:abstractNumId w:val="14"/>
  </w:num>
  <w:num w:numId="16">
    <w:abstractNumId w:val="36"/>
  </w:num>
  <w:num w:numId="17">
    <w:abstractNumId w:val="5"/>
  </w:num>
  <w:num w:numId="18">
    <w:abstractNumId w:val="35"/>
  </w:num>
  <w:num w:numId="19">
    <w:abstractNumId w:val="25"/>
  </w:num>
  <w:num w:numId="20">
    <w:abstractNumId w:val="3"/>
  </w:num>
  <w:num w:numId="21">
    <w:abstractNumId w:val="34"/>
  </w:num>
  <w:num w:numId="22">
    <w:abstractNumId w:val="28"/>
  </w:num>
  <w:num w:numId="23">
    <w:abstractNumId w:val="16"/>
  </w:num>
  <w:num w:numId="24">
    <w:abstractNumId w:val="11"/>
  </w:num>
  <w:num w:numId="25">
    <w:abstractNumId w:val="1"/>
  </w:num>
  <w:num w:numId="26">
    <w:abstractNumId w:val="20"/>
  </w:num>
  <w:num w:numId="27">
    <w:abstractNumId w:val="26"/>
  </w:num>
  <w:num w:numId="28">
    <w:abstractNumId w:val="29"/>
  </w:num>
  <w:num w:numId="29">
    <w:abstractNumId w:val="33"/>
  </w:num>
  <w:num w:numId="30">
    <w:abstractNumId w:val="22"/>
  </w:num>
  <w:num w:numId="31">
    <w:abstractNumId w:val="32"/>
  </w:num>
  <w:num w:numId="32">
    <w:abstractNumId w:val="9"/>
  </w:num>
  <w:num w:numId="33">
    <w:abstractNumId w:val="15"/>
  </w:num>
  <w:num w:numId="34">
    <w:abstractNumId w:val="12"/>
  </w:num>
  <w:num w:numId="35">
    <w:abstractNumId w:val="18"/>
  </w:num>
  <w:num w:numId="36">
    <w:abstractNumId w:val="21"/>
  </w:num>
  <w:num w:numId="37">
    <w:abstractNumId w:val="8"/>
  </w:num>
  <w:num w:numId="38">
    <w:abstractNumId w:val="4"/>
  </w:num>
  <w:num w:numId="39">
    <w:abstractNumId w:val="23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0B27D7"/>
    <w:rsid w:val="00164F38"/>
    <w:rsid w:val="00325073"/>
    <w:rsid w:val="00390B0E"/>
    <w:rsid w:val="00407D0B"/>
    <w:rsid w:val="00415783"/>
    <w:rsid w:val="00455AB2"/>
    <w:rsid w:val="0049208D"/>
    <w:rsid w:val="00632CCE"/>
    <w:rsid w:val="008A0693"/>
    <w:rsid w:val="009704AC"/>
    <w:rsid w:val="00A1574C"/>
    <w:rsid w:val="00AD1BDC"/>
    <w:rsid w:val="00B23EA6"/>
    <w:rsid w:val="00B424E2"/>
    <w:rsid w:val="00C27B25"/>
    <w:rsid w:val="00CC3C89"/>
    <w:rsid w:val="00DB66CB"/>
    <w:rsid w:val="00EF3B1E"/>
    <w:rsid w:val="00FB20FE"/>
    <w:rsid w:val="00FF7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704AC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704AC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704AC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704AC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9704AC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9704AC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9704AC"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9704AC"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9704AC"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4AC"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04AC"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4AC"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04AC"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04AC"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04AC"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04AC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04AC"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04AC"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9704AC"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704AC"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rsid w:val="009704AC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04AC"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25073"/>
    <w:rPr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25073"/>
    <w:rPr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  <w:style w:type="paragraph" w:customStyle="1" w:styleId="isselectedend">
    <w:name w:val="isselectedend"/>
    <w:basedOn w:val="Normal"/>
    <w:uiPriority w:val="99"/>
    <w:rsid w:val="00AD1BD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  <w:style w:type="character" w:styleId="Strong">
    <w:name w:val="Strong"/>
    <w:basedOn w:val="DefaultParagraphFont"/>
    <w:uiPriority w:val="99"/>
    <w:qFormat/>
    <w:locked/>
    <w:rsid w:val="00AD1BDC"/>
    <w:rPr>
      <w:b/>
      <w:bCs/>
    </w:rPr>
  </w:style>
  <w:style w:type="paragraph" w:styleId="NormalWeb">
    <w:name w:val="Normal (Web)"/>
    <w:basedOn w:val="Normal"/>
    <w:uiPriority w:val="99"/>
    <w:locked/>
    <w:rsid w:val="00A1574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14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4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4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14</Pages>
  <Words>2064</Words>
  <Characters>11769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2026-08-31T15:50:00Z</dcterms:created>
  <dcterms:modified xsi:type="dcterms:W3CDTF">2026-08-31T15:50:00Z</dcterms:modified>
</cp:coreProperties>
</file>